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5474" w:rsidRDefault="0073332F" w:rsidP="0073332F">
      <w:pPr>
        <w:pStyle w:val="Titolo"/>
        <w:ind w:left="-284" w:right="1132"/>
        <w:jc w:val="left"/>
        <w:rPr>
          <w:sz w:val="28"/>
        </w:rPr>
      </w:pPr>
      <w:r>
        <w:rPr>
          <w:sz w:val="28"/>
        </w:rPr>
        <w:tab/>
      </w:r>
    </w:p>
    <w:p w:rsidR="00EC1CAF" w:rsidRDefault="00EC1CAF" w:rsidP="00EC1CAF">
      <w:pPr>
        <w:pStyle w:val="Titolo"/>
        <w:ind w:right="1132"/>
        <w:jc w:val="left"/>
        <w:rPr>
          <w:sz w:val="28"/>
        </w:rPr>
      </w:pPr>
    </w:p>
    <w:p w:rsidR="00EC1CAF" w:rsidRDefault="00EC1CAF" w:rsidP="0073332F">
      <w:pPr>
        <w:pStyle w:val="Titolo"/>
        <w:ind w:left="-284" w:right="1132"/>
        <w:jc w:val="left"/>
        <w:rPr>
          <w:sz w:val="28"/>
        </w:rPr>
      </w:pPr>
    </w:p>
    <w:p w:rsidR="00EC1CAF" w:rsidRDefault="00EC1CAF" w:rsidP="0073332F">
      <w:pPr>
        <w:pStyle w:val="Titolo"/>
        <w:ind w:left="-284" w:right="1132"/>
        <w:jc w:val="left"/>
        <w:rPr>
          <w:sz w:val="28"/>
        </w:rPr>
      </w:pPr>
    </w:p>
    <w:p w:rsidR="00EC1CAF" w:rsidRDefault="00EC1CAF" w:rsidP="0073332F">
      <w:pPr>
        <w:pStyle w:val="Titolo"/>
        <w:ind w:left="-284" w:right="1132"/>
        <w:jc w:val="left"/>
        <w:rPr>
          <w:sz w:val="36"/>
          <w:szCs w:val="56"/>
        </w:rPr>
      </w:pPr>
    </w:p>
    <w:p w:rsidR="00190F99" w:rsidRPr="00EC1CAF" w:rsidRDefault="00190F99" w:rsidP="0073332F">
      <w:pPr>
        <w:pStyle w:val="Titolo"/>
        <w:ind w:left="-284" w:right="1132"/>
        <w:jc w:val="left"/>
        <w:rPr>
          <w:sz w:val="36"/>
          <w:szCs w:val="56"/>
        </w:rPr>
      </w:pPr>
    </w:p>
    <w:p w:rsidR="003B044C" w:rsidRPr="00EC1CAF" w:rsidRDefault="00EC1CAF">
      <w:pPr>
        <w:rPr>
          <w:rFonts w:ascii="Arial" w:hAnsi="Arial" w:cs="Arial"/>
          <w:sz w:val="22"/>
          <w:szCs w:val="22"/>
        </w:rPr>
      </w:pPr>
      <w:r w:rsidRPr="00EC1CAF">
        <w:rPr>
          <w:rFonts w:ascii="Arial" w:hAnsi="Arial" w:cs="Arial"/>
          <w:sz w:val="22"/>
          <w:szCs w:val="22"/>
        </w:rPr>
        <w:t xml:space="preserve">                                Spett.le Consiglio Direttivo della Lega Italiana contro l’Epilessia</w:t>
      </w:r>
    </w:p>
    <w:p w:rsidR="00EC1CAF" w:rsidRPr="00EC1CAF" w:rsidRDefault="00EC1CAF">
      <w:pPr>
        <w:rPr>
          <w:rFonts w:ascii="Arial" w:hAnsi="Arial" w:cs="Arial"/>
          <w:sz w:val="22"/>
          <w:szCs w:val="22"/>
        </w:rPr>
      </w:pPr>
    </w:p>
    <w:p w:rsidR="00EC1CAF" w:rsidRPr="00EC1CAF" w:rsidRDefault="00EC1CAF">
      <w:pPr>
        <w:rPr>
          <w:rFonts w:ascii="Arial" w:hAnsi="Arial" w:cs="Arial"/>
          <w:sz w:val="22"/>
          <w:szCs w:val="22"/>
        </w:rPr>
      </w:pPr>
    </w:p>
    <w:p w:rsidR="00EC1CAF" w:rsidRDefault="00EC1CAF" w:rsidP="00EC1CA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EC1CAF">
        <w:rPr>
          <w:rFonts w:ascii="Arial" w:hAnsi="Arial" w:cs="Arial"/>
          <w:sz w:val="22"/>
          <w:szCs w:val="22"/>
        </w:rPr>
        <w:t>Il sottoscritto Federico Vigevano, già in carica come proboviro nel triennio 2017</w:t>
      </w:r>
      <w:r>
        <w:rPr>
          <w:rFonts w:ascii="Arial" w:hAnsi="Arial" w:cs="Arial"/>
          <w:sz w:val="22"/>
          <w:szCs w:val="22"/>
        </w:rPr>
        <w:t xml:space="preserve"> </w:t>
      </w:r>
      <w:r w:rsidRPr="00EC1CAF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EC1CAF">
        <w:rPr>
          <w:rFonts w:ascii="Arial" w:hAnsi="Arial" w:cs="Arial"/>
          <w:sz w:val="22"/>
          <w:szCs w:val="22"/>
        </w:rPr>
        <w:t xml:space="preserve">2020, intende presentare la propria candidatura </w:t>
      </w:r>
      <w:r>
        <w:rPr>
          <w:rFonts w:ascii="Arial" w:hAnsi="Arial" w:cs="Arial"/>
          <w:sz w:val="22"/>
          <w:szCs w:val="22"/>
        </w:rPr>
        <w:t xml:space="preserve">alle prossime elezioni </w:t>
      </w:r>
      <w:r w:rsidRPr="00EC1CAF">
        <w:rPr>
          <w:rFonts w:ascii="Arial" w:hAnsi="Arial" w:cs="Arial"/>
          <w:sz w:val="22"/>
          <w:szCs w:val="22"/>
        </w:rPr>
        <w:t>come proboviro anche per il triennio 202</w:t>
      </w:r>
      <w:r>
        <w:rPr>
          <w:rFonts w:ascii="Arial" w:hAnsi="Arial" w:cs="Arial"/>
          <w:sz w:val="22"/>
          <w:szCs w:val="22"/>
        </w:rPr>
        <w:t>0</w:t>
      </w:r>
      <w:r w:rsidRPr="00EC1C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EC1CAF">
        <w:rPr>
          <w:rFonts w:ascii="Arial" w:hAnsi="Arial" w:cs="Arial"/>
          <w:sz w:val="22"/>
          <w:szCs w:val="22"/>
        </w:rPr>
        <w:t xml:space="preserve"> 2023</w:t>
      </w:r>
      <w:r>
        <w:rPr>
          <w:rFonts w:ascii="Arial" w:hAnsi="Arial" w:cs="Arial"/>
          <w:sz w:val="22"/>
          <w:szCs w:val="22"/>
        </w:rPr>
        <w:t>.</w:t>
      </w:r>
    </w:p>
    <w:p w:rsidR="00EC1CAF" w:rsidRDefault="00EC1CAF" w:rsidP="00EC1CA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Dichiara inoltre di essere in regola con il pagamento delle quote, 2021 incluso.</w:t>
      </w:r>
    </w:p>
    <w:p w:rsidR="00EC1CAF" w:rsidRDefault="00EC1CAF" w:rsidP="00EC1CA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L’occasione mi è gradita per rivolgere i più cordiali saluti</w:t>
      </w:r>
    </w:p>
    <w:p w:rsidR="00EC1CAF" w:rsidRDefault="00EC1CAF" w:rsidP="00EC1CAF">
      <w:pPr>
        <w:spacing w:line="360" w:lineRule="auto"/>
        <w:rPr>
          <w:rFonts w:ascii="Arial" w:hAnsi="Arial" w:cs="Arial"/>
          <w:sz w:val="22"/>
          <w:szCs w:val="22"/>
        </w:rPr>
      </w:pPr>
    </w:p>
    <w:p w:rsidR="00190F99" w:rsidRDefault="00190F99" w:rsidP="00EC1CAF">
      <w:pPr>
        <w:spacing w:line="360" w:lineRule="auto"/>
        <w:rPr>
          <w:rFonts w:ascii="Arial" w:hAnsi="Arial" w:cs="Arial"/>
          <w:sz w:val="22"/>
          <w:szCs w:val="22"/>
        </w:rPr>
      </w:pPr>
    </w:p>
    <w:p w:rsidR="00EC1CAF" w:rsidRPr="00EC1CAF" w:rsidRDefault="00EC1CAF" w:rsidP="00EC1CA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Roma, 28/12/20                                                                  Federico Vigevano</w:t>
      </w:r>
    </w:p>
    <w:p w:rsidR="00EC1CAF" w:rsidRDefault="00190F99" w:rsidP="00EC1CA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2D1F35" wp14:editId="7D1306AC">
            <wp:simplePos x="0" y="0"/>
            <wp:positionH relativeFrom="column">
              <wp:posOffset>3401102</wp:posOffset>
            </wp:positionH>
            <wp:positionV relativeFrom="paragraph">
              <wp:posOffset>122160</wp:posOffset>
            </wp:positionV>
            <wp:extent cx="1663700" cy="224155"/>
            <wp:effectExtent l="0" t="0" r="0" b="4445"/>
            <wp:wrapThrough wrapText="bothSides">
              <wp:wrapPolygon edited="0">
                <wp:start x="0" y="0"/>
                <wp:lineTo x="0" y="20805"/>
                <wp:lineTo x="21435" y="20805"/>
                <wp:lineTo x="21435" y="0"/>
                <wp:lineTo x="0" y="0"/>
              </wp:wrapPolygon>
            </wp:wrapThrough>
            <wp:docPr id="1" name="Immagine 1" descr="Vigev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geva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AF" w:rsidRDefault="00190F99" w:rsidP="00EC1CA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</w:t>
      </w:r>
    </w:p>
    <w:p w:rsidR="00EC1CAF" w:rsidRPr="00480DDA" w:rsidRDefault="00EC1CAF" w:rsidP="00EC1CAF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EC1CAF" w:rsidRPr="00480DDA" w:rsidSect="00E91558">
      <w:headerReference w:type="default" r:id="rId8"/>
      <w:footerReference w:type="default" r:id="rId9"/>
      <w:pgSz w:w="11906" w:h="16838" w:code="9"/>
      <w:pgMar w:top="3119" w:right="851" w:bottom="1134" w:left="2268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5226" w:rsidRDefault="005B5226">
      <w:r>
        <w:separator/>
      </w:r>
    </w:p>
  </w:endnote>
  <w:endnote w:type="continuationSeparator" w:id="0">
    <w:p w:rsidR="005B5226" w:rsidRDefault="005B5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gfa Rotis Semi Serif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tisSemiSerif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146" w:type="pct"/>
      <w:tblInd w:w="-1134" w:type="dxa"/>
      <w:tblLayout w:type="fixed"/>
      <w:tblLook w:val="01E0" w:firstRow="1" w:lastRow="1" w:firstColumn="1" w:lastColumn="1" w:noHBand="0" w:noVBand="0"/>
    </w:tblPr>
    <w:tblGrid>
      <w:gridCol w:w="2806"/>
      <w:gridCol w:w="173"/>
      <w:gridCol w:w="851"/>
      <w:gridCol w:w="2266"/>
      <w:gridCol w:w="417"/>
      <w:gridCol w:w="1709"/>
      <w:gridCol w:w="842"/>
      <w:gridCol w:w="1737"/>
    </w:tblGrid>
    <w:tr w:rsidR="0017590A" w:rsidRPr="00EA1C25" w:rsidTr="0017590A">
      <w:trPr>
        <w:gridAfter w:val="1"/>
        <w:wAfter w:w="803" w:type="pct"/>
      </w:trPr>
      <w:tc>
        <w:tcPr>
          <w:tcW w:w="1299" w:type="pct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-108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Piazza Sant’Onofrio, 4</w:t>
          </w:r>
        </w:p>
      </w:tc>
      <w:tc>
        <w:tcPr>
          <w:tcW w:w="474" w:type="pct"/>
          <w:gridSpan w:val="2"/>
        </w:tcPr>
        <w:p w:rsidR="0017590A" w:rsidRPr="00E22437" w:rsidRDefault="0017590A" w:rsidP="0017590A">
          <w:pPr>
            <w:pStyle w:val="Pidipagina"/>
            <w:ind w:right="319"/>
            <w:rPr>
              <w:rFonts w:ascii="Agfa Rotis Semi Serif" w:hAnsi="Agfa Rotis Semi Serif"/>
              <w:b/>
              <w:color w:val="0051A1"/>
              <w:sz w:val="14"/>
              <w:szCs w:val="14"/>
            </w:rPr>
          </w:pPr>
        </w:p>
      </w:tc>
      <w:tc>
        <w:tcPr>
          <w:tcW w:w="1242" w:type="pct"/>
          <w:gridSpan w:val="2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204" w:right="319" w:hanging="31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Bambino Gesù</w:t>
          </w:r>
        </w:p>
      </w:tc>
      <w:tc>
        <w:tcPr>
          <w:tcW w:w="1181" w:type="pct"/>
          <w:gridSpan w:val="2"/>
          <w:vMerge w:val="restart"/>
        </w:tcPr>
        <w:p w:rsidR="0017590A" w:rsidRPr="00EA1C25" w:rsidRDefault="0017590A" w:rsidP="0017590A">
          <w:pPr>
            <w:pStyle w:val="Pidipagina"/>
            <w:ind w:left="251" w:right="-22"/>
            <w:jc w:val="right"/>
            <w:rPr>
              <w:rFonts w:ascii="Agfa Rotis Semi Serif" w:hAnsi="Agfa Rotis Semi Serif"/>
              <w:b/>
              <w:color w:val="659BC7"/>
              <w:sz w:val="20"/>
              <w:szCs w:val="20"/>
            </w:rPr>
          </w:pPr>
          <w:r>
            <w:rPr>
              <w:rFonts w:ascii="Agfa Rotis Semi Serif" w:hAnsi="Agfa Rotis Semi Serif"/>
              <w:b/>
              <w:color w:val="659BC7"/>
              <w:sz w:val="20"/>
              <w:szCs w:val="20"/>
            </w:rPr>
            <w:t xml:space="preserve">    </w:t>
          </w:r>
          <w:r>
            <w:rPr>
              <w:rFonts w:ascii="Agfa Rotis Semi Serif" w:hAnsi="Agfa Rotis Semi Serif"/>
              <w:b/>
              <w:noProof/>
              <w:color w:val="659BC7"/>
              <w:sz w:val="20"/>
              <w:szCs w:val="20"/>
            </w:rPr>
            <w:drawing>
              <wp:inline distT="0" distB="0" distL="0" distR="0" wp14:anchorId="71F23901" wp14:editId="7481D3EC">
                <wp:extent cx="685800" cy="807720"/>
                <wp:effectExtent l="0" t="0" r="0" b="0"/>
                <wp:docPr id="8" name="Immagine 8" descr="Gold Seal CIAccred-HiResolu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old Seal CIAccred-HiResolu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7590A" w:rsidRPr="00EA1C25" w:rsidTr="0017590A">
      <w:trPr>
        <w:gridAfter w:val="1"/>
        <w:wAfter w:w="803" w:type="pct"/>
      </w:trPr>
      <w:tc>
        <w:tcPr>
          <w:tcW w:w="1299" w:type="pct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-108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00165 Roma</w:t>
          </w:r>
        </w:p>
      </w:tc>
      <w:tc>
        <w:tcPr>
          <w:tcW w:w="474" w:type="pct"/>
          <w:gridSpan w:val="2"/>
        </w:tcPr>
        <w:p w:rsidR="0017590A" w:rsidRPr="00E22437" w:rsidRDefault="0017590A" w:rsidP="0017590A">
          <w:pPr>
            <w:pStyle w:val="Pidipagina"/>
            <w:ind w:right="319"/>
            <w:rPr>
              <w:rFonts w:ascii="Agfa Rotis Semi Serif" w:hAnsi="Agfa Rotis Semi Serif"/>
              <w:b/>
              <w:color w:val="0051A1"/>
              <w:sz w:val="14"/>
              <w:szCs w:val="14"/>
            </w:rPr>
          </w:pPr>
        </w:p>
      </w:tc>
      <w:tc>
        <w:tcPr>
          <w:tcW w:w="1242" w:type="pct"/>
          <w:gridSpan w:val="2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204" w:right="319" w:hanging="31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Ospedale Pediatrico</w:t>
          </w:r>
        </w:p>
      </w:tc>
      <w:tc>
        <w:tcPr>
          <w:tcW w:w="1181" w:type="pct"/>
          <w:gridSpan w:val="2"/>
          <w:vMerge/>
        </w:tcPr>
        <w:p w:rsidR="0017590A" w:rsidRPr="00EA1C25" w:rsidRDefault="0017590A" w:rsidP="0017590A">
          <w:pPr>
            <w:pStyle w:val="Pidipagina"/>
            <w:rPr>
              <w:rFonts w:ascii="Agfa Rotis Semi Serif" w:hAnsi="Agfa Rotis Semi Serif"/>
              <w:b/>
              <w:color w:val="659BC7"/>
              <w:sz w:val="20"/>
              <w:szCs w:val="20"/>
            </w:rPr>
          </w:pPr>
        </w:p>
      </w:tc>
    </w:tr>
    <w:tr w:rsidR="0017590A" w:rsidRPr="00EA1C25" w:rsidTr="0017590A">
      <w:trPr>
        <w:gridAfter w:val="1"/>
        <w:wAfter w:w="803" w:type="pct"/>
      </w:trPr>
      <w:tc>
        <w:tcPr>
          <w:tcW w:w="1299" w:type="pct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-108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 xml:space="preserve">Tel. +39 06 6859 </w:t>
          </w:r>
          <w:r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2262</w:t>
          </w:r>
        </w:p>
      </w:tc>
      <w:tc>
        <w:tcPr>
          <w:tcW w:w="474" w:type="pct"/>
          <w:gridSpan w:val="2"/>
        </w:tcPr>
        <w:p w:rsidR="0017590A" w:rsidRPr="00E22437" w:rsidRDefault="0017590A" w:rsidP="0017590A">
          <w:pPr>
            <w:pStyle w:val="Pidipagina"/>
            <w:ind w:right="319"/>
            <w:rPr>
              <w:rFonts w:ascii="Agfa Rotis Semi Serif" w:hAnsi="Agfa Rotis Semi Serif"/>
              <w:b/>
              <w:color w:val="0051A1"/>
              <w:sz w:val="14"/>
              <w:szCs w:val="14"/>
            </w:rPr>
          </w:pPr>
        </w:p>
      </w:tc>
      <w:tc>
        <w:tcPr>
          <w:tcW w:w="1242" w:type="pct"/>
          <w:gridSpan w:val="2"/>
        </w:tcPr>
        <w:p w:rsidR="0017590A" w:rsidRPr="00E22437" w:rsidRDefault="0017590A" w:rsidP="0017590A">
          <w:pPr>
            <w:autoSpaceDE w:val="0"/>
            <w:autoSpaceDN w:val="0"/>
            <w:adjustRightInd w:val="0"/>
            <w:ind w:left="204" w:right="319" w:hanging="31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Istituto di Ricovero e Cura</w:t>
          </w:r>
        </w:p>
      </w:tc>
      <w:tc>
        <w:tcPr>
          <w:tcW w:w="1181" w:type="pct"/>
          <w:gridSpan w:val="2"/>
          <w:vMerge/>
        </w:tcPr>
        <w:p w:rsidR="0017590A" w:rsidRPr="00EA1C25" w:rsidRDefault="0017590A" w:rsidP="0017590A">
          <w:pPr>
            <w:pStyle w:val="Pidipagina"/>
            <w:rPr>
              <w:rFonts w:ascii="Agfa Rotis Semi Serif" w:hAnsi="Agfa Rotis Semi Serif"/>
              <w:b/>
              <w:color w:val="659BC7"/>
              <w:sz w:val="20"/>
              <w:szCs w:val="20"/>
            </w:rPr>
          </w:pPr>
        </w:p>
      </w:tc>
    </w:tr>
    <w:tr w:rsidR="0017590A" w:rsidRPr="00EA1C25" w:rsidTr="0017590A">
      <w:trPr>
        <w:gridAfter w:val="1"/>
        <w:wAfter w:w="803" w:type="pct"/>
      </w:trPr>
      <w:tc>
        <w:tcPr>
          <w:tcW w:w="1299" w:type="pct"/>
        </w:tcPr>
        <w:p w:rsidR="0017590A" w:rsidRDefault="0017590A" w:rsidP="0017590A">
          <w:pPr>
            <w:autoSpaceDE w:val="0"/>
            <w:autoSpaceDN w:val="0"/>
            <w:adjustRightInd w:val="0"/>
            <w:ind w:left="-108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Fax +39 06 6859</w:t>
          </w:r>
          <w:r>
            <w:rPr>
              <w:rFonts w:ascii="Agfa Rotis Semi Serif" w:hAnsi="Agfa Rotis Semi Serif" w:cs="RotisSemiSerif"/>
              <w:color w:val="0051A1"/>
              <w:sz w:val="14"/>
              <w:szCs w:val="14"/>
            </w:rPr>
            <w:t xml:space="preserve"> 2463</w:t>
          </w:r>
          <w:r w:rsidR="000D4F30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/2793</w:t>
          </w:r>
        </w:p>
        <w:p w:rsidR="0017590A" w:rsidRPr="00E22437" w:rsidRDefault="0017590A" w:rsidP="0017590A">
          <w:pPr>
            <w:autoSpaceDE w:val="0"/>
            <w:autoSpaceDN w:val="0"/>
            <w:adjustRightInd w:val="0"/>
            <w:ind w:left="-108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>
            <w:rPr>
              <w:rFonts w:ascii="Agfa Rotis Semi Serif" w:hAnsi="Agfa Rotis Semi Serif" w:cs="Arial"/>
              <w:color w:val="0051A1"/>
              <w:sz w:val="14"/>
              <w:szCs w:val="14"/>
            </w:rPr>
            <w:t>e-mail federico.vigevano@opbg.net</w:t>
          </w:r>
        </w:p>
      </w:tc>
      <w:tc>
        <w:tcPr>
          <w:tcW w:w="474" w:type="pct"/>
          <w:gridSpan w:val="2"/>
        </w:tcPr>
        <w:p w:rsidR="0017590A" w:rsidRPr="00E22437" w:rsidRDefault="0017590A" w:rsidP="0017590A">
          <w:pPr>
            <w:pStyle w:val="Pidipagina"/>
            <w:ind w:right="319"/>
            <w:rPr>
              <w:rFonts w:ascii="Agfa Rotis Semi Serif" w:hAnsi="Agfa Rotis Semi Serif"/>
              <w:b/>
              <w:color w:val="0051A1"/>
              <w:sz w:val="14"/>
              <w:szCs w:val="14"/>
            </w:rPr>
          </w:pPr>
        </w:p>
      </w:tc>
      <w:tc>
        <w:tcPr>
          <w:tcW w:w="1242" w:type="pct"/>
          <w:gridSpan w:val="2"/>
        </w:tcPr>
        <w:p w:rsidR="0017590A" w:rsidRDefault="0017590A" w:rsidP="0017590A">
          <w:pPr>
            <w:ind w:left="204" w:right="319" w:hanging="31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RotisSemiSerif"/>
              <w:color w:val="0051A1"/>
              <w:sz w:val="14"/>
              <w:szCs w:val="14"/>
            </w:rPr>
            <w:t>a Carattere Scientifico</w:t>
          </w:r>
        </w:p>
        <w:p w:rsidR="0017590A" w:rsidRPr="00E22437" w:rsidRDefault="0017590A" w:rsidP="0017590A">
          <w:pPr>
            <w:ind w:left="204" w:right="319" w:hanging="31"/>
            <w:rPr>
              <w:rFonts w:ascii="Agfa Rotis Semi Serif" w:hAnsi="Agfa Rotis Semi Serif"/>
              <w:color w:val="0051A1"/>
              <w:sz w:val="14"/>
              <w:szCs w:val="14"/>
            </w:rPr>
          </w:pPr>
          <w:r w:rsidRPr="00E22437">
            <w:rPr>
              <w:rFonts w:ascii="Agfa Rotis Semi Serif" w:hAnsi="Agfa Rotis Semi Serif" w:cs="Arial"/>
              <w:color w:val="0051A1"/>
              <w:sz w:val="14"/>
              <w:szCs w:val="14"/>
            </w:rPr>
            <w:t>www.ospedalebambinogesu.it</w:t>
          </w:r>
        </w:p>
      </w:tc>
      <w:tc>
        <w:tcPr>
          <w:tcW w:w="1181" w:type="pct"/>
          <w:gridSpan w:val="2"/>
          <w:vMerge/>
        </w:tcPr>
        <w:p w:rsidR="0017590A" w:rsidRPr="00EA1C25" w:rsidRDefault="0017590A" w:rsidP="0017590A">
          <w:pPr>
            <w:pStyle w:val="Pidipagina"/>
            <w:rPr>
              <w:rFonts w:ascii="Agfa Rotis Semi Serif" w:hAnsi="Agfa Rotis Semi Serif"/>
              <w:b/>
              <w:color w:val="659BC7"/>
              <w:sz w:val="20"/>
              <w:szCs w:val="20"/>
            </w:rPr>
          </w:pPr>
        </w:p>
      </w:tc>
    </w:tr>
    <w:tr w:rsidR="0017590A" w:rsidRPr="00EA1C25" w:rsidTr="0017590A">
      <w:tc>
        <w:tcPr>
          <w:tcW w:w="1379" w:type="pct"/>
          <w:gridSpan w:val="2"/>
        </w:tcPr>
        <w:p w:rsidR="003B044C" w:rsidRPr="00E22437" w:rsidRDefault="003B044C" w:rsidP="0017590A">
          <w:pPr>
            <w:autoSpaceDE w:val="0"/>
            <w:autoSpaceDN w:val="0"/>
            <w:adjustRightInd w:val="0"/>
            <w:ind w:left="72" w:right="319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</w:p>
      </w:tc>
      <w:tc>
        <w:tcPr>
          <w:tcW w:w="1443" w:type="pct"/>
          <w:gridSpan w:val="2"/>
        </w:tcPr>
        <w:p w:rsidR="003B044C" w:rsidRPr="00E22437" w:rsidRDefault="003B044C" w:rsidP="0017590A">
          <w:pPr>
            <w:pStyle w:val="Pidipagina"/>
            <w:ind w:right="319"/>
            <w:rPr>
              <w:rFonts w:ascii="Agfa Rotis Semi Serif" w:hAnsi="Agfa Rotis Semi Serif"/>
              <w:b/>
              <w:color w:val="0051A1"/>
              <w:sz w:val="14"/>
              <w:szCs w:val="14"/>
            </w:rPr>
          </w:pPr>
        </w:p>
      </w:tc>
      <w:tc>
        <w:tcPr>
          <w:tcW w:w="984" w:type="pct"/>
          <w:gridSpan w:val="2"/>
        </w:tcPr>
        <w:p w:rsidR="003B044C" w:rsidRPr="00E22437" w:rsidRDefault="003B044C" w:rsidP="00B2406A">
          <w:pPr>
            <w:autoSpaceDE w:val="0"/>
            <w:autoSpaceDN w:val="0"/>
            <w:adjustRightInd w:val="0"/>
            <w:ind w:left="303"/>
            <w:rPr>
              <w:rFonts w:ascii="Agfa Rotis Semi Serif" w:hAnsi="Agfa Rotis Semi Serif" w:cs="RotisSemiSerif"/>
              <w:color w:val="0051A1"/>
              <w:sz w:val="14"/>
              <w:szCs w:val="14"/>
            </w:rPr>
          </w:pPr>
        </w:p>
      </w:tc>
      <w:tc>
        <w:tcPr>
          <w:tcW w:w="1194" w:type="pct"/>
          <w:gridSpan w:val="2"/>
        </w:tcPr>
        <w:p w:rsidR="003B044C" w:rsidRPr="00EA1C25" w:rsidRDefault="003B044C" w:rsidP="00527868">
          <w:pPr>
            <w:pStyle w:val="Pidipagina"/>
            <w:rPr>
              <w:rFonts w:ascii="Agfa Rotis Semi Serif" w:hAnsi="Agfa Rotis Semi Serif"/>
              <w:b/>
              <w:color w:val="659BC7"/>
              <w:sz w:val="20"/>
              <w:szCs w:val="20"/>
            </w:rPr>
          </w:pPr>
        </w:p>
      </w:tc>
    </w:tr>
  </w:tbl>
  <w:p w:rsidR="003B044C" w:rsidRPr="00527868" w:rsidRDefault="003B044C" w:rsidP="00527868">
    <w:pPr>
      <w:pStyle w:val="Pidipagina"/>
      <w:rPr>
        <w:rFonts w:ascii="Agfa Rotis Semi Serif" w:hAnsi="Agfa Rotis Semi Serif"/>
        <w:b/>
        <w:color w:val="7BA9C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5226" w:rsidRDefault="005B5226">
      <w:r>
        <w:separator/>
      </w:r>
    </w:p>
  </w:footnote>
  <w:footnote w:type="continuationSeparator" w:id="0">
    <w:p w:rsidR="005B5226" w:rsidRDefault="005B5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972" w:type="dxa"/>
      <w:tblLook w:val="04A0" w:firstRow="1" w:lastRow="0" w:firstColumn="1" w:lastColumn="0" w:noHBand="0" w:noVBand="1"/>
    </w:tblPr>
    <w:tblGrid>
      <w:gridCol w:w="4335"/>
      <w:gridCol w:w="4277"/>
    </w:tblGrid>
    <w:tr w:rsidR="003B044C" w:rsidTr="007415BD">
      <w:tc>
        <w:tcPr>
          <w:tcW w:w="4335" w:type="dxa"/>
        </w:tcPr>
        <w:p w:rsidR="003B044C" w:rsidRDefault="005B19BB" w:rsidP="00F523B0">
          <w:pPr>
            <w:pStyle w:val="Intestazione"/>
            <w:tabs>
              <w:tab w:val="clear" w:pos="4819"/>
              <w:tab w:val="clear" w:pos="9638"/>
              <w:tab w:val="center" w:pos="5529"/>
            </w:tabs>
          </w:pPr>
          <w:r>
            <w:rPr>
              <w:noProof/>
            </w:rPr>
            <w:drawing>
              <wp:inline distT="0" distB="0" distL="0" distR="0">
                <wp:extent cx="1012190" cy="935990"/>
                <wp:effectExtent l="0" t="0" r="0" b="0"/>
                <wp:docPr id="3" name="Immagine 3" descr="C:\Users\paola.ladogana\Desktop\logoopbg1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aola.ladogana\Desktop\logoopbg1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19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7" w:type="dxa"/>
          <w:vAlign w:val="center"/>
        </w:tcPr>
        <w:p w:rsidR="003B044C" w:rsidRDefault="003B044C" w:rsidP="00B2406A">
          <w:pPr>
            <w:pStyle w:val="Intestazione"/>
            <w:tabs>
              <w:tab w:val="clear" w:pos="4819"/>
              <w:tab w:val="clear" w:pos="9638"/>
              <w:tab w:val="center" w:pos="5529"/>
            </w:tabs>
            <w:ind w:left="1317"/>
          </w:pPr>
        </w:p>
      </w:tc>
    </w:tr>
  </w:tbl>
  <w:p w:rsidR="003B044C" w:rsidRPr="000F20B9" w:rsidRDefault="003B044C" w:rsidP="004518A5">
    <w:pPr>
      <w:pStyle w:val="Intestazione"/>
      <w:rPr>
        <w:rFonts w:ascii="Arial" w:hAnsi="Arial" w:cs="Arial"/>
        <w:color w:val="0066CC"/>
        <w:sz w:val="16"/>
        <w:szCs w:val="16"/>
      </w:rPr>
    </w:pPr>
  </w:p>
  <w:p w:rsidR="00126C11" w:rsidRPr="000F20B9" w:rsidRDefault="00676B1E" w:rsidP="00126C11">
    <w:pPr>
      <w:pStyle w:val="Intestazione"/>
      <w:ind w:left="-851"/>
      <w:rPr>
        <w:rFonts w:ascii="Agfa Rotis Semi Serif" w:hAnsi="Agfa Rotis Semi Serif" w:cs="Arial"/>
        <w:color w:val="0051A1"/>
        <w:sz w:val="16"/>
        <w:szCs w:val="16"/>
      </w:rPr>
    </w:pPr>
    <w:r>
      <w:rPr>
        <w:rFonts w:ascii="Agfa Rotis Semi Serif" w:hAnsi="Agfa Rotis Semi Serif" w:cs="Arial"/>
        <w:color w:val="0051A1"/>
        <w:sz w:val="16"/>
        <w:szCs w:val="16"/>
      </w:rPr>
      <w:t xml:space="preserve"> </w:t>
    </w:r>
    <w:r w:rsidR="00126C11">
      <w:rPr>
        <w:rFonts w:ascii="Agfa Rotis Semi Serif" w:hAnsi="Agfa Rotis Semi Serif" w:cs="Arial"/>
        <w:color w:val="0051A1"/>
        <w:sz w:val="16"/>
        <w:szCs w:val="16"/>
      </w:rPr>
      <w:t>Dipartimento di</w:t>
    </w:r>
    <w:r w:rsidR="001475AF">
      <w:rPr>
        <w:rFonts w:ascii="Agfa Rotis Semi Serif" w:hAnsi="Agfa Rotis Semi Serif" w:cs="Arial"/>
        <w:color w:val="0051A1"/>
        <w:sz w:val="16"/>
        <w:szCs w:val="16"/>
      </w:rPr>
      <w:t xml:space="preserve"> </w:t>
    </w:r>
    <w:r w:rsidR="00EC1CAF">
      <w:rPr>
        <w:rFonts w:ascii="Agfa Rotis Semi Serif" w:hAnsi="Agfa Rotis Semi Serif" w:cs="Arial"/>
        <w:b/>
        <w:color w:val="0051A1"/>
        <w:sz w:val="16"/>
        <w:szCs w:val="16"/>
      </w:rPr>
      <w:t>Neuroscienze</w:t>
    </w:r>
    <w:r w:rsidR="001475AF">
      <w:rPr>
        <w:rFonts w:ascii="Agfa Rotis Semi Serif" w:hAnsi="Agfa Rotis Semi Serif" w:cs="Arial"/>
        <w:b/>
        <w:color w:val="0051A1"/>
        <w:sz w:val="16"/>
        <w:szCs w:val="16"/>
      </w:rPr>
      <w:t xml:space="preserve"> </w:t>
    </w:r>
    <w:r w:rsidR="00126C11">
      <w:rPr>
        <w:rFonts w:ascii="Agfa Rotis Semi Serif" w:hAnsi="Agfa Rotis Semi Serif" w:cs="Arial"/>
        <w:color w:val="0051A1"/>
        <w:sz w:val="16"/>
        <w:szCs w:val="16"/>
      </w:rPr>
      <w:t>- Federico Vigevano, Direttore</w:t>
    </w:r>
    <w:r w:rsidR="00126C11" w:rsidRPr="000F20B9">
      <w:rPr>
        <w:rFonts w:ascii="Agfa Rotis Semi Serif" w:hAnsi="Agfa Rotis Semi Serif" w:cs="Arial"/>
        <w:color w:val="0051A1"/>
        <w:sz w:val="16"/>
        <w:szCs w:val="16"/>
      </w:rPr>
      <w:br/>
    </w:r>
    <w:r>
      <w:rPr>
        <w:rFonts w:ascii="Agfa Rotis Semi Serif" w:hAnsi="Agfa Rotis Semi Serif" w:cs="Arial"/>
        <w:color w:val="0051A1"/>
        <w:sz w:val="16"/>
        <w:szCs w:val="16"/>
      </w:rPr>
      <w:t xml:space="preserve"> </w:t>
    </w:r>
    <w:r w:rsidR="00126C11">
      <w:rPr>
        <w:rFonts w:ascii="Agfa Rotis Semi Serif" w:hAnsi="Agfa Rotis Semi Serif" w:cs="Arial"/>
        <w:color w:val="0051A1"/>
        <w:sz w:val="16"/>
        <w:szCs w:val="16"/>
      </w:rPr>
      <w:t xml:space="preserve">Unità Operativa di </w:t>
    </w:r>
    <w:r w:rsidR="00126C11" w:rsidRPr="00237A4B">
      <w:rPr>
        <w:rFonts w:ascii="Agfa Rotis Semi Serif" w:hAnsi="Agfa Rotis Semi Serif" w:cs="Arial"/>
        <w:b/>
        <w:color w:val="0051A1"/>
        <w:sz w:val="16"/>
        <w:szCs w:val="16"/>
      </w:rPr>
      <w:t>Neurologia</w:t>
    </w:r>
    <w:r w:rsidR="00126C11">
      <w:rPr>
        <w:rFonts w:ascii="Agfa Rotis Semi Serif" w:hAnsi="Agfa Rotis Semi Serif" w:cs="Arial"/>
        <w:color w:val="0051A1"/>
        <w:sz w:val="16"/>
        <w:szCs w:val="16"/>
      </w:rPr>
      <w:t xml:space="preserve"> - Federico Vigevano, Responsabile</w:t>
    </w:r>
  </w:p>
  <w:p w:rsidR="003B044C" w:rsidRPr="000F20B9" w:rsidRDefault="003B044C" w:rsidP="00126C11">
    <w:pPr>
      <w:pStyle w:val="Intestazione"/>
      <w:ind w:left="-851"/>
      <w:rPr>
        <w:rFonts w:ascii="Agfa Rotis Semi Serif" w:hAnsi="Agfa Rotis Semi Serif" w:cs="Arial"/>
        <w:color w:val="0051A1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BB"/>
    <w:rsid w:val="00082ADF"/>
    <w:rsid w:val="00093A96"/>
    <w:rsid w:val="000C1DFE"/>
    <w:rsid w:val="000C23CA"/>
    <w:rsid w:val="000D4F30"/>
    <w:rsid w:val="000F20B9"/>
    <w:rsid w:val="00126C11"/>
    <w:rsid w:val="001475AF"/>
    <w:rsid w:val="0017590A"/>
    <w:rsid w:val="00183621"/>
    <w:rsid w:val="00190F99"/>
    <w:rsid w:val="001D4C22"/>
    <w:rsid w:val="00205CBA"/>
    <w:rsid w:val="00245495"/>
    <w:rsid w:val="002802CD"/>
    <w:rsid w:val="00293498"/>
    <w:rsid w:val="0029417C"/>
    <w:rsid w:val="002A5AD7"/>
    <w:rsid w:val="002B6321"/>
    <w:rsid w:val="002E30AA"/>
    <w:rsid w:val="00305B91"/>
    <w:rsid w:val="003131BF"/>
    <w:rsid w:val="00342066"/>
    <w:rsid w:val="00353B3E"/>
    <w:rsid w:val="00380BB2"/>
    <w:rsid w:val="00383D39"/>
    <w:rsid w:val="003B044C"/>
    <w:rsid w:val="004169EE"/>
    <w:rsid w:val="004518A5"/>
    <w:rsid w:val="00480B3D"/>
    <w:rsid w:val="00480DDA"/>
    <w:rsid w:val="0049533C"/>
    <w:rsid w:val="004F1A8E"/>
    <w:rsid w:val="00527868"/>
    <w:rsid w:val="005357FA"/>
    <w:rsid w:val="005633E0"/>
    <w:rsid w:val="0059115B"/>
    <w:rsid w:val="005B19BB"/>
    <w:rsid w:val="005B5226"/>
    <w:rsid w:val="005D6F03"/>
    <w:rsid w:val="005E196D"/>
    <w:rsid w:val="005E530F"/>
    <w:rsid w:val="00611E65"/>
    <w:rsid w:val="00615474"/>
    <w:rsid w:val="006178E1"/>
    <w:rsid w:val="00650C93"/>
    <w:rsid w:val="00673969"/>
    <w:rsid w:val="00675CBD"/>
    <w:rsid w:val="00676B1E"/>
    <w:rsid w:val="00680FFA"/>
    <w:rsid w:val="006F5947"/>
    <w:rsid w:val="007113CB"/>
    <w:rsid w:val="0073332F"/>
    <w:rsid w:val="007415BD"/>
    <w:rsid w:val="00761921"/>
    <w:rsid w:val="0076308B"/>
    <w:rsid w:val="007D3D2E"/>
    <w:rsid w:val="0080568D"/>
    <w:rsid w:val="00865215"/>
    <w:rsid w:val="009043E7"/>
    <w:rsid w:val="00926313"/>
    <w:rsid w:val="00940718"/>
    <w:rsid w:val="00973E8B"/>
    <w:rsid w:val="00976CB2"/>
    <w:rsid w:val="0098273B"/>
    <w:rsid w:val="00986FE5"/>
    <w:rsid w:val="009C6A43"/>
    <w:rsid w:val="009D731C"/>
    <w:rsid w:val="00A51A21"/>
    <w:rsid w:val="00A71256"/>
    <w:rsid w:val="00A80F65"/>
    <w:rsid w:val="00AA07D6"/>
    <w:rsid w:val="00AB1792"/>
    <w:rsid w:val="00AD1875"/>
    <w:rsid w:val="00B07BC6"/>
    <w:rsid w:val="00B16320"/>
    <w:rsid w:val="00B2406A"/>
    <w:rsid w:val="00B67780"/>
    <w:rsid w:val="00BE140A"/>
    <w:rsid w:val="00BE573F"/>
    <w:rsid w:val="00BF225E"/>
    <w:rsid w:val="00C26050"/>
    <w:rsid w:val="00C30122"/>
    <w:rsid w:val="00C348C5"/>
    <w:rsid w:val="00C960E2"/>
    <w:rsid w:val="00CA054A"/>
    <w:rsid w:val="00CB2AE1"/>
    <w:rsid w:val="00CD1BCF"/>
    <w:rsid w:val="00CD2977"/>
    <w:rsid w:val="00D00A56"/>
    <w:rsid w:val="00D24E01"/>
    <w:rsid w:val="00D31830"/>
    <w:rsid w:val="00D42D3E"/>
    <w:rsid w:val="00D95B46"/>
    <w:rsid w:val="00DC698E"/>
    <w:rsid w:val="00DD77DD"/>
    <w:rsid w:val="00E16274"/>
    <w:rsid w:val="00E22437"/>
    <w:rsid w:val="00E60BE0"/>
    <w:rsid w:val="00E8740B"/>
    <w:rsid w:val="00E91558"/>
    <w:rsid w:val="00EA1C25"/>
    <w:rsid w:val="00EC1CAF"/>
    <w:rsid w:val="00EC294B"/>
    <w:rsid w:val="00ED0E04"/>
    <w:rsid w:val="00EF23D6"/>
    <w:rsid w:val="00F25EC4"/>
    <w:rsid w:val="00F523B0"/>
    <w:rsid w:val="00F954E2"/>
    <w:rsid w:val="00FD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6ADAC9"/>
  <w15:chartTrackingRefBased/>
  <w15:docId w15:val="{DD266CC7-47E9-4355-A625-B72BF53F3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9533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D0E04"/>
    <w:pPr>
      <w:keepNext/>
      <w:autoSpaceDE w:val="0"/>
      <w:autoSpaceDN w:val="0"/>
      <w:spacing w:line="360" w:lineRule="auto"/>
      <w:jc w:val="both"/>
      <w:outlineLvl w:val="0"/>
    </w:pPr>
    <w:rPr>
      <w:rFonts w:ascii="Garamond" w:eastAsiaTheme="minorEastAsia" w:hAnsi="Garamond" w:cs="Garamond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0E04"/>
    <w:pPr>
      <w:keepNext/>
      <w:autoSpaceDE w:val="0"/>
      <w:autoSpaceDN w:val="0"/>
      <w:spacing w:line="360" w:lineRule="auto"/>
      <w:jc w:val="center"/>
      <w:outlineLvl w:val="1"/>
    </w:pPr>
    <w:rPr>
      <w:rFonts w:ascii="Arial" w:eastAsiaTheme="minorEastAsia" w:hAnsi="Arial" w:cs="Arial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A05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CA054A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527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126C11"/>
    <w:rPr>
      <w:sz w:val="24"/>
      <w:szCs w:val="24"/>
    </w:rPr>
  </w:style>
  <w:style w:type="character" w:customStyle="1" w:styleId="PidipaginaCarattere">
    <w:name w:val="Piè di pagina Carattere"/>
    <w:link w:val="Pidipagina"/>
    <w:rsid w:val="0017590A"/>
    <w:rPr>
      <w:sz w:val="24"/>
      <w:szCs w:val="24"/>
    </w:rPr>
  </w:style>
  <w:style w:type="character" w:customStyle="1" w:styleId="utente">
    <w:name w:val="utente"/>
    <w:basedOn w:val="Carpredefinitoparagrafo"/>
    <w:rsid w:val="009043E7"/>
  </w:style>
  <w:style w:type="character" w:customStyle="1" w:styleId="servizio">
    <w:name w:val="servizio"/>
    <w:basedOn w:val="Carpredefinitoparagrafo"/>
    <w:rsid w:val="009043E7"/>
  </w:style>
  <w:style w:type="paragraph" w:styleId="Testofumetto">
    <w:name w:val="Balloon Text"/>
    <w:basedOn w:val="Normale"/>
    <w:link w:val="TestofumettoCarattere"/>
    <w:rsid w:val="0059115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59115B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ED0E04"/>
    <w:rPr>
      <w:rFonts w:ascii="Garamond" w:eastAsiaTheme="minorEastAsia" w:hAnsi="Garamond" w:cs="Garamond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ED0E04"/>
    <w:rPr>
      <w:rFonts w:ascii="Arial" w:eastAsiaTheme="minorEastAsia" w:hAnsi="Arial" w:cs="Arial"/>
      <w:sz w:val="48"/>
      <w:szCs w:val="48"/>
    </w:rPr>
  </w:style>
  <w:style w:type="paragraph" w:styleId="Titolo">
    <w:name w:val="Title"/>
    <w:basedOn w:val="Normale"/>
    <w:link w:val="TitoloCarattere"/>
    <w:uiPriority w:val="99"/>
    <w:qFormat/>
    <w:rsid w:val="00ED0E04"/>
    <w:pPr>
      <w:autoSpaceDE w:val="0"/>
      <w:autoSpaceDN w:val="0"/>
      <w:spacing w:line="360" w:lineRule="auto"/>
      <w:jc w:val="center"/>
    </w:pPr>
    <w:rPr>
      <w:rFonts w:ascii="Garamond" w:eastAsiaTheme="minorEastAsia" w:hAnsi="Garamond" w:cs="Garamond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99"/>
    <w:rsid w:val="00ED0E04"/>
    <w:rPr>
      <w:rFonts w:ascii="Garamond" w:eastAsiaTheme="minorEastAsia" w:hAnsi="Garamond" w:cs="Garamond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C348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24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2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11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74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08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61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11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76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4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76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058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51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314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4841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21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128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417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696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1403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74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8304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6255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1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9722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1963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ladogana\Desktop\newcartaintestataOPBG09_12_15_letter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796FD-89E4-4956-B3DF-7C9A52BEB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C:\Users\paola.ladogana\Desktop\newcartaintestataOPBG09_12_15_lettera.dot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</vt:lpstr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</dc:title>
  <dc:subject/>
  <dc:creator>Ladogana Paola</dc:creator>
  <cp:keywords/>
  <dc:description/>
  <cp:lastModifiedBy>Federico Vigevano</cp:lastModifiedBy>
  <cp:revision>2</cp:revision>
  <cp:lastPrinted>2020-01-08T12:37:00Z</cp:lastPrinted>
  <dcterms:created xsi:type="dcterms:W3CDTF">2020-12-27T19:32:00Z</dcterms:created>
  <dcterms:modified xsi:type="dcterms:W3CDTF">2020-12-27T19:32:00Z</dcterms:modified>
</cp:coreProperties>
</file>